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0F3" w:rsidRDefault="00B10997" w:rsidP="00B10997">
      <w:r>
        <w:t xml:space="preserve">                            </w:t>
      </w:r>
    </w:p>
    <w:p w:rsidR="004710F3" w:rsidRDefault="004710F3" w:rsidP="00B10997"/>
    <w:p w:rsidR="004710F3" w:rsidRDefault="00C07FD6" w:rsidP="00B10997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26670</wp:posOffset>
            </wp:positionV>
            <wp:extent cx="5396230" cy="1790065"/>
            <wp:effectExtent l="19050" t="0" r="0" b="0"/>
            <wp:wrapNone/>
            <wp:docPr id="12" name="Imagem 12" descr="ADN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DNJ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1790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10F3" w:rsidRDefault="004710F3" w:rsidP="00B10997"/>
    <w:p w:rsidR="004710F3" w:rsidRDefault="004710F3" w:rsidP="00B10997"/>
    <w:p w:rsidR="004710F3" w:rsidRDefault="004710F3" w:rsidP="00B10997"/>
    <w:p w:rsidR="004710F3" w:rsidRDefault="004710F3" w:rsidP="00B10997"/>
    <w:p w:rsidR="00821005" w:rsidRDefault="00821005" w:rsidP="00B10997"/>
    <w:p w:rsidR="00821005" w:rsidRDefault="00821005" w:rsidP="00B10997"/>
    <w:p w:rsidR="00821005" w:rsidRDefault="00821005" w:rsidP="00B10997"/>
    <w:p w:rsidR="00821005" w:rsidRDefault="00821005" w:rsidP="00B10997"/>
    <w:p w:rsidR="00821005" w:rsidRDefault="00821005" w:rsidP="00B10997"/>
    <w:p w:rsidR="00422017" w:rsidRDefault="00422017" w:rsidP="007A6DD1">
      <w:pPr>
        <w:spacing w:before="240"/>
        <w:jc w:val="both"/>
      </w:pPr>
      <w:r>
        <w:t>CONVITE ESPECIAL:</w:t>
      </w:r>
    </w:p>
    <w:p w:rsidR="00B10997" w:rsidRPr="00D62DAF" w:rsidRDefault="00821005" w:rsidP="00D62DAF">
      <w:pPr>
        <w:spacing w:before="240"/>
        <w:jc w:val="both"/>
      </w:pPr>
      <w:r>
        <w:t>Vimos</w:t>
      </w:r>
      <w:r w:rsidR="00B10997">
        <w:t xml:space="preserve"> através </w:t>
      </w:r>
      <w:proofErr w:type="gramStart"/>
      <w:r w:rsidR="00422017">
        <w:t>da</w:t>
      </w:r>
      <w:r w:rsidR="007A6DD1">
        <w:t xml:space="preserve"> presente missiva convidar</w:t>
      </w:r>
      <w:proofErr w:type="gramEnd"/>
      <w:r>
        <w:t xml:space="preserve"> o (a) Pastor</w:t>
      </w:r>
      <w:r w:rsidR="00B10997">
        <w:t xml:space="preserve"> (a)</w:t>
      </w:r>
      <w:r>
        <w:t xml:space="preserve"> juntamente com a Igreja qual o Senhor Jesus Cristo lhe confiou</w:t>
      </w:r>
      <w:r w:rsidR="00D62DAF">
        <w:t>, em ESPECIAL o Departamento de Mocidade______________________________________________________________</w:t>
      </w:r>
      <w:r>
        <w:t>,</w:t>
      </w:r>
      <w:r w:rsidR="00B10997">
        <w:t xml:space="preserve"> par</w:t>
      </w:r>
      <w:r w:rsidR="00D62DAF">
        <w:t>a participar do Culto com a M</w:t>
      </w:r>
      <w:r>
        <w:t xml:space="preserve">ocidade </w:t>
      </w:r>
      <w:r w:rsidRPr="00821005">
        <w:rPr>
          <w:u w:val="single"/>
        </w:rPr>
        <w:t>Fonte de Águas Viva</w:t>
      </w:r>
      <w:r>
        <w:t xml:space="preserve"> </w:t>
      </w:r>
      <w:r w:rsidR="00422017">
        <w:t xml:space="preserve">que </w:t>
      </w:r>
      <w:r w:rsidR="00D62DAF">
        <w:t xml:space="preserve">será realizado </w:t>
      </w:r>
      <w:r>
        <w:t>dia</w:t>
      </w:r>
      <w:r w:rsidR="007A6DD1">
        <w:t>1</w:t>
      </w:r>
      <w:r w:rsidR="00422017">
        <w:t>6</w:t>
      </w:r>
      <w:r w:rsidR="007A6DD1">
        <w:t>/05/2014</w:t>
      </w:r>
      <w:r w:rsidR="00B10997">
        <w:t xml:space="preserve">. </w:t>
      </w:r>
      <w:r w:rsidR="00422017">
        <w:t xml:space="preserve">ÁS </w:t>
      </w:r>
      <w:proofErr w:type="gramStart"/>
      <w:r w:rsidR="00422017">
        <w:t>19:00</w:t>
      </w:r>
      <w:proofErr w:type="spellStart"/>
      <w:proofErr w:type="gramEnd"/>
      <w:r w:rsidR="00422017">
        <w:t>hs</w:t>
      </w:r>
      <w:proofErr w:type="spellEnd"/>
      <w:r w:rsidR="00B10997">
        <w:t xml:space="preserve"> </w:t>
      </w:r>
      <w:r w:rsidR="00422017">
        <w:t>RUA NASCER</w:t>
      </w:r>
      <w:r w:rsidR="00422017" w:rsidRPr="00D62DAF">
        <w:t xml:space="preserve"> DO SOL, 510 CIDADE TIRADENTES,.</w:t>
      </w:r>
    </w:p>
    <w:p w:rsidR="007A6DD1" w:rsidRPr="00D62DAF" w:rsidRDefault="00B10997" w:rsidP="00B10997">
      <w:pPr>
        <w:jc w:val="both"/>
      </w:pPr>
      <w:r w:rsidRPr="00D62DAF">
        <w:t xml:space="preserve">                        </w:t>
      </w:r>
    </w:p>
    <w:p w:rsidR="007A6DD1" w:rsidRPr="00D62DAF" w:rsidRDefault="005A3C68" w:rsidP="00D62DAF">
      <w:pPr>
        <w:jc w:val="both"/>
      </w:pPr>
      <w:r w:rsidRPr="00D62DAF">
        <w:t xml:space="preserve">TEMA: </w:t>
      </w:r>
      <w:r w:rsidR="00D62DAF" w:rsidRPr="00D62DAF">
        <w:rPr>
          <w:color w:val="333333"/>
          <w:shd w:val="clear" w:color="auto" w:fill="FFFFFF"/>
        </w:rPr>
        <w:t>E, se der fruto, ficará.</w:t>
      </w:r>
      <w:r w:rsidR="00D62DAF" w:rsidRPr="00D62DAF">
        <w:rPr>
          <w:color w:val="333333"/>
        </w:rPr>
        <w:t xml:space="preserve"> (</w:t>
      </w:r>
      <w:r w:rsidR="00D62DAF" w:rsidRPr="00D62DAF">
        <w:t>Lucas 13:9)</w:t>
      </w:r>
    </w:p>
    <w:p w:rsidR="007A6DD1" w:rsidRDefault="007A6DD1" w:rsidP="00B10997">
      <w:pPr>
        <w:jc w:val="both"/>
      </w:pPr>
    </w:p>
    <w:p w:rsidR="00B10997" w:rsidRDefault="007D2826" w:rsidP="00B10997">
      <w:pPr>
        <w:jc w:val="both"/>
      </w:pPr>
      <w:r>
        <w:t xml:space="preserve">Desde já agradecemos o vosso empenho em atender nosso convite, </w:t>
      </w:r>
      <w:proofErr w:type="gramStart"/>
      <w:r>
        <w:t>Certos das vossas Orações nos colocamos</w:t>
      </w:r>
      <w:proofErr w:type="gramEnd"/>
      <w:r>
        <w:t xml:space="preserve"> a Disposição dos Irmãos nos telefones abaixo,                                        (</w:t>
      </w:r>
      <w:r w:rsidR="007A6DD1">
        <w:t xml:space="preserve">mocidade Fonte de </w:t>
      </w:r>
      <w:r w:rsidR="007920FB">
        <w:t>Águas</w:t>
      </w:r>
      <w:r>
        <w:t xml:space="preserve"> Viva).</w:t>
      </w:r>
    </w:p>
    <w:p w:rsidR="00B10997" w:rsidRDefault="005A3C68" w:rsidP="00B10997">
      <w:pPr>
        <w:jc w:val="both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2171</wp:posOffset>
            </wp:positionH>
            <wp:positionV relativeFrom="paragraph">
              <wp:posOffset>84809</wp:posOffset>
            </wp:positionV>
            <wp:extent cx="2096829" cy="2349795"/>
            <wp:effectExtent l="19050" t="0" r="0" b="0"/>
            <wp:wrapNone/>
            <wp:docPr id="13" name="Imagem 13" descr="mocidade fonte de aguas v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ocidade fonte de aguas vi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829" cy="234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10997" w:rsidRDefault="00B10997" w:rsidP="00B10997"/>
    <w:p w:rsidR="00B10997" w:rsidRDefault="00B10997" w:rsidP="00B10997"/>
    <w:p w:rsidR="00B10997" w:rsidRDefault="00B10997" w:rsidP="00B10997">
      <w:pPr>
        <w:jc w:val="right"/>
      </w:pPr>
      <w:r>
        <w:t>São Paulo, ____de_______________de20____.</w:t>
      </w:r>
    </w:p>
    <w:p w:rsidR="00B10997" w:rsidRDefault="00B10997" w:rsidP="00B10997">
      <w:pPr>
        <w:jc w:val="right"/>
      </w:pPr>
    </w:p>
    <w:p w:rsidR="00B10997" w:rsidRDefault="00B10997" w:rsidP="00B10997">
      <w:pPr>
        <w:jc w:val="right"/>
      </w:pPr>
    </w:p>
    <w:p w:rsidR="00B10997" w:rsidRDefault="00B10997" w:rsidP="00B10997">
      <w:pPr>
        <w:jc w:val="right"/>
      </w:pPr>
    </w:p>
    <w:p w:rsidR="00B10997" w:rsidRDefault="00B10997" w:rsidP="00B10997">
      <w:pPr>
        <w:jc w:val="right"/>
      </w:pPr>
    </w:p>
    <w:p w:rsidR="00B10997" w:rsidRDefault="00B10997" w:rsidP="00B10997">
      <w:pPr>
        <w:jc w:val="right"/>
      </w:pPr>
    </w:p>
    <w:p w:rsidR="00B10997" w:rsidRDefault="00B10997" w:rsidP="00B10997">
      <w:pPr>
        <w:jc w:val="right"/>
      </w:pPr>
    </w:p>
    <w:p w:rsidR="00422017" w:rsidRDefault="00422017" w:rsidP="00B10997">
      <w:pPr>
        <w:jc w:val="right"/>
      </w:pPr>
    </w:p>
    <w:p w:rsidR="00422017" w:rsidRDefault="00422017" w:rsidP="00B10997">
      <w:pPr>
        <w:jc w:val="right"/>
      </w:pPr>
    </w:p>
    <w:p w:rsidR="00422017" w:rsidRDefault="00422017" w:rsidP="00B10997">
      <w:pPr>
        <w:jc w:val="right"/>
      </w:pPr>
    </w:p>
    <w:p w:rsidR="00B10997" w:rsidRDefault="00B10997" w:rsidP="00B10997">
      <w:pPr>
        <w:jc w:val="right"/>
      </w:pPr>
    </w:p>
    <w:p w:rsidR="00B10997" w:rsidRDefault="00B10997" w:rsidP="005A3C68"/>
    <w:p w:rsidR="00B10997" w:rsidRDefault="00B10997" w:rsidP="00B10997">
      <w:pPr>
        <w:jc w:val="right"/>
      </w:pPr>
    </w:p>
    <w:p w:rsidR="00B10997" w:rsidRDefault="00B10997" w:rsidP="00B10997">
      <w:r>
        <w:t xml:space="preserve">                                                         </w:t>
      </w:r>
    </w:p>
    <w:p w:rsidR="00B10997" w:rsidRDefault="00422017" w:rsidP="00422017">
      <w:pPr>
        <w:ind w:left="-851"/>
      </w:pPr>
      <w:r>
        <w:t xml:space="preserve">            </w:t>
      </w:r>
      <w:r w:rsidR="00B10997">
        <w:t xml:space="preserve">   ________________________         </w:t>
      </w:r>
      <w:r w:rsidR="007A6DD1">
        <w:t xml:space="preserve">    </w:t>
      </w:r>
      <w:r>
        <w:t xml:space="preserve">   </w:t>
      </w:r>
      <w:r w:rsidR="007A6DD1">
        <w:t xml:space="preserve">  </w:t>
      </w:r>
      <w:r>
        <w:t xml:space="preserve"> </w:t>
      </w:r>
      <w:r w:rsidR="007A6DD1">
        <w:t xml:space="preserve">                    </w:t>
      </w:r>
      <w:r w:rsidR="00B10997">
        <w:t xml:space="preserve">       _______________________</w:t>
      </w:r>
    </w:p>
    <w:p w:rsidR="007A6DD1" w:rsidRDefault="007A6DD1" w:rsidP="007A6DD1">
      <w:pPr>
        <w:jc w:val="center"/>
      </w:pPr>
      <w:r>
        <w:t xml:space="preserve">      Presidente:                                                                        Líder Mocidade:                                                                           </w:t>
      </w:r>
    </w:p>
    <w:p w:rsidR="007A6DD1" w:rsidRDefault="00422017" w:rsidP="007A6DD1">
      <w:pPr>
        <w:jc w:val="center"/>
      </w:pPr>
      <w:r>
        <w:t>Pastor Emerson Silva                                                               William Santos</w:t>
      </w:r>
    </w:p>
    <w:p w:rsidR="007A6DD1" w:rsidRDefault="007A6DD1" w:rsidP="007A6DD1">
      <w:pPr>
        <w:jc w:val="center"/>
      </w:pPr>
    </w:p>
    <w:p w:rsidR="007A6DD1" w:rsidRDefault="007A6DD1" w:rsidP="007A6DD1">
      <w:pPr>
        <w:jc w:val="center"/>
      </w:pPr>
    </w:p>
    <w:p w:rsidR="007A6DD1" w:rsidRDefault="007A6DD1" w:rsidP="007A6DD1">
      <w:pPr>
        <w:jc w:val="center"/>
      </w:pPr>
    </w:p>
    <w:p w:rsidR="007A6DD1" w:rsidRDefault="007A6DD1" w:rsidP="007A6DD1">
      <w:pPr>
        <w:jc w:val="center"/>
      </w:pPr>
      <w:r>
        <w:t>____________________                                                  ______________________</w:t>
      </w:r>
    </w:p>
    <w:p w:rsidR="007A6DD1" w:rsidRDefault="007A6DD1" w:rsidP="00F43A5C">
      <w:pPr>
        <w:ind w:left="-709"/>
        <w:jc w:val="center"/>
      </w:pPr>
      <w:r>
        <w:t xml:space="preserve">     </w:t>
      </w:r>
      <w:r w:rsidR="00F43A5C">
        <w:t xml:space="preserve">    </w:t>
      </w:r>
      <w:r>
        <w:t xml:space="preserve">  Regente:</w:t>
      </w:r>
      <w:r w:rsidR="00F43A5C">
        <w:t xml:space="preserve">                      </w:t>
      </w:r>
      <w:r>
        <w:t xml:space="preserve"> </w:t>
      </w:r>
      <w:r w:rsidR="00F43A5C">
        <w:t xml:space="preserve">    </w:t>
      </w:r>
      <w:r>
        <w:t xml:space="preserve">                                               Secretaria:</w:t>
      </w:r>
    </w:p>
    <w:p w:rsidR="002A4CEB" w:rsidRDefault="00422017" w:rsidP="002A4CEB">
      <w:pPr>
        <w:ind w:left="-426"/>
        <w:jc w:val="center"/>
      </w:pPr>
      <w:r>
        <w:t xml:space="preserve">        </w:t>
      </w:r>
      <w:proofErr w:type="spellStart"/>
      <w:r>
        <w:t>Maiara</w:t>
      </w:r>
      <w:proofErr w:type="spellEnd"/>
      <w:r>
        <w:t xml:space="preserve"> Souza               </w:t>
      </w:r>
      <w:r w:rsidR="00F43A5C">
        <w:t xml:space="preserve">                  </w:t>
      </w:r>
      <w:r>
        <w:t xml:space="preserve">     </w:t>
      </w:r>
      <w:r w:rsidR="00F43A5C">
        <w:t xml:space="preserve">       </w:t>
      </w:r>
      <w:r>
        <w:t xml:space="preserve">      </w:t>
      </w:r>
      <w:r w:rsidR="00152153">
        <w:t xml:space="preserve">                  Andréia Dias</w:t>
      </w:r>
    </w:p>
    <w:p w:rsidR="002A4CEB" w:rsidRDefault="002A4CEB" w:rsidP="002A4CEB">
      <w:pPr>
        <w:ind w:left="-426"/>
        <w:jc w:val="center"/>
      </w:pPr>
    </w:p>
    <w:p w:rsidR="002A4CEB" w:rsidRDefault="002A4CEB" w:rsidP="002A4CEB">
      <w:pPr>
        <w:ind w:left="-426"/>
        <w:jc w:val="center"/>
      </w:pPr>
    </w:p>
    <w:p w:rsidR="00D62DAF" w:rsidRDefault="00D62DAF" w:rsidP="002A4CEB">
      <w:pPr>
        <w:ind w:left="-426"/>
        <w:jc w:val="center"/>
      </w:pPr>
    </w:p>
    <w:p w:rsidR="002A4CEB" w:rsidRDefault="002A4CEB" w:rsidP="002A4CEB">
      <w:pPr>
        <w:ind w:left="-426"/>
        <w:jc w:val="center"/>
      </w:pPr>
    </w:p>
    <w:p w:rsidR="002A4CEB" w:rsidRDefault="002A4CEB" w:rsidP="002A4CEB">
      <w:pPr>
        <w:ind w:left="-426"/>
        <w:jc w:val="center"/>
      </w:pPr>
      <w:r>
        <w:t>Maiores Informações: (11) 2516-7088 * (11) 94948-8170 * (11) 95149-9214</w:t>
      </w:r>
    </w:p>
    <w:sectPr w:rsidR="002A4CEB" w:rsidSect="005A3C68">
      <w:pgSz w:w="11906" w:h="16838"/>
      <w:pgMar w:top="0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attachedTemplate r:id="rId1"/>
  <w:stylePaneFormatFilter w:val="3F01"/>
  <w:defaultTabStop w:val="708"/>
  <w:hyphenationZone w:val="425"/>
  <w:characterSpacingControl w:val="doNotCompress"/>
  <w:compat/>
  <w:rsids>
    <w:rsidRoot w:val="007920FB"/>
    <w:rsid w:val="000918B2"/>
    <w:rsid w:val="00096575"/>
    <w:rsid w:val="00152153"/>
    <w:rsid w:val="00244FB1"/>
    <w:rsid w:val="002A43AE"/>
    <w:rsid w:val="002A4CEB"/>
    <w:rsid w:val="00422017"/>
    <w:rsid w:val="00423755"/>
    <w:rsid w:val="00440C08"/>
    <w:rsid w:val="00453E8B"/>
    <w:rsid w:val="00460A08"/>
    <w:rsid w:val="004710F3"/>
    <w:rsid w:val="004A511D"/>
    <w:rsid w:val="005A3C68"/>
    <w:rsid w:val="00674717"/>
    <w:rsid w:val="006E70E9"/>
    <w:rsid w:val="007920FB"/>
    <w:rsid w:val="007A6DD1"/>
    <w:rsid w:val="007D2826"/>
    <w:rsid w:val="00821005"/>
    <w:rsid w:val="0094760B"/>
    <w:rsid w:val="00982F00"/>
    <w:rsid w:val="00B10997"/>
    <w:rsid w:val="00C07FD6"/>
    <w:rsid w:val="00C07FEB"/>
    <w:rsid w:val="00C575E0"/>
    <w:rsid w:val="00C81201"/>
    <w:rsid w:val="00D62DAF"/>
    <w:rsid w:val="00E01F77"/>
    <w:rsid w:val="00E973D8"/>
    <w:rsid w:val="00EA052D"/>
    <w:rsid w:val="00EA0642"/>
    <w:rsid w:val="00F43A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8120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rsid w:val="007D28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7D282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D62D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arta%20Mocidade%20Fonte%20de%20Aguas%20Viv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Mocidade Fonte de Aguas Viva</Template>
  <TotalTime>5</TotalTime>
  <Pages>1</Pages>
  <Words>250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CONVITE PARA EVENTO</vt:lpstr>
    </vt:vector>
  </TitlesOfParts>
  <Company>Maria Jose</Company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CONVITE PARA EVENTO</dc:title>
  <dc:creator>Pr Emerson Silva</dc:creator>
  <cp:lastModifiedBy>Pr Emerson Silva</cp:lastModifiedBy>
  <cp:revision>2</cp:revision>
  <cp:lastPrinted>2014-04-27T07:25:00Z</cp:lastPrinted>
  <dcterms:created xsi:type="dcterms:W3CDTF">2014-04-27T07:26:00Z</dcterms:created>
  <dcterms:modified xsi:type="dcterms:W3CDTF">2014-04-27T07:26:00Z</dcterms:modified>
</cp:coreProperties>
</file>